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F0F" w:rsidRDefault="00660F0F" w:rsidP="00660F0F">
      <w:pPr>
        <w:pStyle w:val="Corpotesto"/>
        <w:jc w:val="center"/>
        <w:rPr>
          <w:rFonts w:ascii="Verdana" w:eastAsia="Calibri" w:hAnsi="Verdana"/>
          <w:sz w:val="24"/>
          <w:u w:val="single"/>
        </w:rPr>
      </w:pPr>
      <w:r>
        <w:rPr>
          <w:rFonts w:ascii="Verdana" w:eastAsia="Calibri" w:hAnsi="Verdana"/>
          <w:sz w:val="24"/>
        </w:rPr>
        <w:t xml:space="preserve">SCUOLA ELEMENTARE </w:t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b/>
          <w:bCs/>
          <w:sz w:val="24"/>
          <w:u w:val="single"/>
        </w:rPr>
      </w:pPr>
      <w:r>
        <w:rPr>
          <w:rFonts w:ascii="Verdana" w:eastAsia="Calibri" w:hAnsi="Verdana"/>
          <w:b/>
          <w:bCs/>
          <w:sz w:val="24"/>
          <w:u w:val="single"/>
        </w:rPr>
        <w:t>ADOZIONE DEI LIBRI DI TESTO PER L’A.S.</w:t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  <w:u w:val="single"/>
        </w:rPr>
      </w:pPr>
      <w:r>
        <w:rPr>
          <w:rFonts w:ascii="Verdana" w:eastAsia="Calibri" w:hAnsi="Verdana"/>
          <w:sz w:val="22"/>
        </w:rPr>
        <w:t xml:space="preserve">Relazione degli insegnanti: </w:t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t xml:space="preserve">sui libri di testo di prescrizione esaminati e scelti per la classe </w:t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tab/>
        <w:t>Sono stati esaminati i seguenti testi di LETTURA: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375"/>
        <w:gridCol w:w="3103"/>
        <w:gridCol w:w="2044"/>
        <w:gridCol w:w="2042"/>
      </w:tblGrid>
      <w:tr w:rsidR="00660F0F" w:rsidTr="00660F0F">
        <w:trPr>
          <w:trHeight w:hRule="exact" w:val="227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testo di lettura: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lastRenderedPageBreak/>
        <w:t>Sono stati esaminati i seguenti testi di SUSSIDIARIO:</w:t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375"/>
        <w:gridCol w:w="3103"/>
        <w:gridCol w:w="2044"/>
        <w:gridCol w:w="2042"/>
      </w:tblGrid>
      <w:tr w:rsidR="00660F0F" w:rsidTr="00303BEF">
        <w:trPr>
          <w:trHeight w:hRule="exact" w:val="340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SUSSIDIARIO: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D6A75" w:rsidRDefault="006D6A75" w:rsidP="00874790">
      <w:pPr>
        <w:rPr>
          <w:szCs w:val="22"/>
        </w:rPr>
      </w:pP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lastRenderedPageBreak/>
        <w:t>Sono stati esaminati i seguenti testi di RELIGIONE:</w:t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375"/>
        <w:gridCol w:w="3103"/>
        <w:gridCol w:w="2044"/>
        <w:gridCol w:w="2042"/>
      </w:tblGrid>
      <w:tr w:rsidR="00660F0F" w:rsidTr="00303BEF">
        <w:trPr>
          <w:trHeight w:hRule="exact" w:val="340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testo di RELIGIONE: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874790">
      <w:pPr>
        <w:rPr>
          <w:szCs w:val="22"/>
        </w:rPr>
      </w:pP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lastRenderedPageBreak/>
        <w:t>Sono stati esaminati i seguenti testi di LINGUA STRANIERA: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375"/>
        <w:gridCol w:w="3103"/>
        <w:gridCol w:w="2044"/>
        <w:gridCol w:w="2042"/>
      </w:tblGrid>
      <w:tr w:rsidR="00660F0F" w:rsidTr="00303BEF">
        <w:trPr>
          <w:trHeight w:hRule="exact" w:val="340"/>
        </w:trPr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16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testo di lingua straniera: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</w:rPr>
      </w:pPr>
      <w:r>
        <w:rPr>
          <w:rFonts w:eastAsia="Calibri"/>
          <w:sz w:val="22"/>
        </w:rPr>
        <w:t xml:space="preserve">Velletri, </w:t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  <w:t>Gli insegnanti</w:t>
      </w:r>
    </w:p>
    <w:p w:rsidR="00660F0F" w:rsidRDefault="003D443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477520</wp:posOffset>
                </wp:positionV>
                <wp:extent cx="2335530" cy="440055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F0F" w:rsidRDefault="00660F0F" w:rsidP="00660F0F">
                            <w:pPr>
                              <w:jc w:val="center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Il dirigente scolastico</w:t>
                            </w:r>
                          </w:p>
                          <w:p w:rsidR="00660F0F" w:rsidRDefault="00660F0F" w:rsidP="00660F0F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(</w:t>
                            </w:r>
                            <w:r w:rsidR="00437FAB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Dott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.</w:t>
                            </w:r>
                            <w:r w:rsidR="00847263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 Giovanni Santulli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60F0F" w:rsidRPr="00085292" w:rsidRDefault="00660F0F" w:rsidP="00660F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6pt;margin-top:37.6pt;width:183.9pt;height:3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H/ggIAAA8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" stroked="f">
                <v:textbox>
                  <w:txbxContent>
                    <w:p w:rsidR="00660F0F" w:rsidRDefault="00660F0F" w:rsidP="00660F0F">
                      <w:pPr>
                        <w:jc w:val="center"/>
                        <w:rPr>
                          <w:rFonts w:ascii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Il dirigente scolastico</w:t>
                      </w:r>
                    </w:p>
                    <w:p w:rsidR="00660F0F" w:rsidRDefault="00660F0F" w:rsidP="00660F0F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(</w:t>
                      </w:r>
                      <w:r w:rsidR="00437FAB">
                        <w:rPr>
                          <w:rFonts w:ascii="Verdana" w:hAnsi="Verdana" w:cs="Verdana"/>
                          <w:sz w:val="20"/>
                          <w:szCs w:val="20"/>
                        </w:rPr>
                        <w:t>Dott</w:t>
                      </w:r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.</w:t>
                      </w:r>
                      <w:r w:rsidR="00847263">
                        <w:rPr>
                          <w:rFonts w:ascii="Verdana" w:hAnsi="Verdana" w:cs="Verdana"/>
                          <w:sz w:val="20"/>
                          <w:szCs w:val="20"/>
                        </w:rPr>
                        <w:t xml:space="preserve"> Giovanni Santulli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)</w:t>
                      </w:r>
                    </w:p>
                    <w:p w:rsidR="00660F0F" w:rsidRPr="00085292" w:rsidRDefault="00660F0F" w:rsidP="00660F0F"/>
                  </w:txbxContent>
                </v:textbox>
              </v:shape>
            </w:pict>
          </mc:Fallback>
        </mc:AlternateContent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Pr="00085292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Pr="00874790" w:rsidRDefault="00660F0F" w:rsidP="00874790">
      <w:pPr>
        <w:rPr>
          <w:szCs w:val="22"/>
        </w:rPr>
      </w:pPr>
    </w:p>
    <w:sectPr w:rsidR="00660F0F" w:rsidRPr="00874790" w:rsidSect="00874790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851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790" w:rsidRDefault="00874790">
      <w:r>
        <w:separator/>
      </w:r>
    </w:p>
  </w:endnote>
  <w:endnote w:type="continuationSeparator" w:id="0">
    <w:p w:rsidR="00874790" w:rsidRDefault="0087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 w:firstRow="1" w:lastRow="0" w:firstColumn="1" w:lastColumn="0" w:noHBand="0" w:noVBand="1"/>
    </w:tblPr>
    <w:tblGrid>
      <w:gridCol w:w="5102"/>
      <w:gridCol w:w="510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Carciano – Rosita </w:t>
          </w:r>
          <w:proofErr w:type="spellStart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Zafrati</w:t>
          </w:r>
          <w:proofErr w:type="spellEnd"/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Iqbal</w:t>
          </w:r>
          <w:proofErr w:type="spellEnd"/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Masiq</w:t>
          </w:r>
          <w:proofErr w:type="spellEnd"/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790" w:rsidRDefault="00874790">
      <w:r>
        <w:separator/>
      </w:r>
    </w:p>
  </w:footnote>
  <w:footnote w:type="continuationSeparator" w:id="0">
    <w:p w:rsidR="00874790" w:rsidRDefault="00874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3D443F">
    <w:pPr>
      <w:pStyle w:val="Intestazio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7FAB">
      <w:rPr>
        <w:noProof/>
      </w:rPr>
      <w:t>3</w:t>
    </w:r>
    <w:r>
      <w:rPr>
        <w:noProof/>
      </w:rPr>
      <w:fldChar w:fldCharType="end"/>
    </w:r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03A" w:rsidRDefault="00874790" w:rsidP="00874790">
    <w:pPr>
      <w:tabs>
        <w:tab w:val="left" w:pos="3627"/>
        <w:tab w:val="center" w:pos="5102"/>
      </w:tabs>
    </w:pPr>
    <w:r>
      <w:tab/>
    </w:r>
    <w:r>
      <w:tab/>
    </w:r>
    <w:r w:rsidR="0086303A"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D443F" w:rsidRDefault="003D443F" w:rsidP="003D443F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</w:t>
          </w:r>
          <w:r>
            <w:rPr>
              <w:rFonts w:ascii="Verdana" w:hAnsi="Verdana"/>
              <w:spacing w:val="10"/>
              <w:sz w:val="14"/>
              <w:szCs w:val="19"/>
            </w:rPr>
            <w:t>Accademia Italiana della Cucina, 1 - 00049 Velletri (Roma)</w:t>
          </w:r>
        </w:p>
        <w:p w:rsidR="003D443F" w:rsidRPr="00370E08" w:rsidRDefault="003D443F" w:rsidP="003D443F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 xml:space="preserve">1373 – 06/20976258 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437FAB" w:rsidRPr="00EC0B19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90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671"/>
    <w:rsid w:val="000060F8"/>
    <w:rsid w:val="00024A3A"/>
    <w:rsid w:val="00065FDB"/>
    <w:rsid w:val="00095908"/>
    <w:rsid w:val="000C7C2A"/>
    <w:rsid w:val="001427D0"/>
    <w:rsid w:val="00196149"/>
    <w:rsid w:val="001A526E"/>
    <w:rsid w:val="001D3E98"/>
    <w:rsid w:val="001F5BCE"/>
    <w:rsid w:val="00201BC9"/>
    <w:rsid w:val="0021055C"/>
    <w:rsid w:val="002971AE"/>
    <w:rsid w:val="002D1BB5"/>
    <w:rsid w:val="002E200E"/>
    <w:rsid w:val="002F5166"/>
    <w:rsid w:val="00314B8F"/>
    <w:rsid w:val="00334216"/>
    <w:rsid w:val="00370E08"/>
    <w:rsid w:val="00383247"/>
    <w:rsid w:val="003D215B"/>
    <w:rsid w:val="003D443F"/>
    <w:rsid w:val="003E1CCB"/>
    <w:rsid w:val="00400E02"/>
    <w:rsid w:val="00437FAB"/>
    <w:rsid w:val="00455F11"/>
    <w:rsid w:val="00481129"/>
    <w:rsid w:val="004D530F"/>
    <w:rsid w:val="004E0799"/>
    <w:rsid w:val="0054699D"/>
    <w:rsid w:val="00585FA0"/>
    <w:rsid w:val="005A3115"/>
    <w:rsid w:val="005B4044"/>
    <w:rsid w:val="005E579C"/>
    <w:rsid w:val="005F5D2F"/>
    <w:rsid w:val="00660F0F"/>
    <w:rsid w:val="0067671B"/>
    <w:rsid w:val="00687E34"/>
    <w:rsid w:val="006D6A75"/>
    <w:rsid w:val="006E0011"/>
    <w:rsid w:val="006F5AD1"/>
    <w:rsid w:val="00737ED5"/>
    <w:rsid w:val="00753B6C"/>
    <w:rsid w:val="007A2379"/>
    <w:rsid w:val="007A76B4"/>
    <w:rsid w:val="007B7040"/>
    <w:rsid w:val="007D7826"/>
    <w:rsid w:val="008266FF"/>
    <w:rsid w:val="00826BFF"/>
    <w:rsid w:val="008446BF"/>
    <w:rsid w:val="00847263"/>
    <w:rsid w:val="0086303A"/>
    <w:rsid w:val="00874790"/>
    <w:rsid w:val="008B7356"/>
    <w:rsid w:val="008C5F7E"/>
    <w:rsid w:val="008D21DC"/>
    <w:rsid w:val="00906ED8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E26DC"/>
    <w:rsid w:val="00BE7ED4"/>
    <w:rsid w:val="00BF29A2"/>
    <w:rsid w:val="00BF3871"/>
    <w:rsid w:val="00BF585A"/>
    <w:rsid w:val="00C513D9"/>
    <w:rsid w:val="00CC73AD"/>
    <w:rsid w:val="00D81343"/>
    <w:rsid w:val="00DB0E23"/>
    <w:rsid w:val="00E14F8E"/>
    <w:rsid w:val="00E31A82"/>
    <w:rsid w:val="00E91BDA"/>
    <w:rsid w:val="00EA0671"/>
    <w:rsid w:val="00EA17D4"/>
    <w:rsid w:val="00EC590E"/>
    <w:rsid w:val="00EE43E0"/>
    <w:rsid w:val="00EF224B"/>
    <w:rsid w:val="00F02FC4"/>
    <w:rsid w:val="00F81A94"/>
    <w:rsid w:val="00F84AFA"/>
    <w:rsid w:val="00FA560C"/>
    <w:rsid w:val="00FC3982"/>
    <w:rsid w:val="00FD40C0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4543AB5"/>
  <w15:docId w15:val="{98DD3D6C-74A9-4F4C-AFF3-BD572035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74790"/>
    <w:pPr>
      <w:jc w:val="left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  <w:jc w:val="both"/>
    </w:pPr>
  </w:style>
  <w:style w:type="paragraph" w:styleId="Testofumetto">
    <w:name w:val="Balloon Text"/>
    <w:basedOn w:val="Normale"/>
    <w:link w:val="TestofumettoCarattere"/>
    <w:rsid w:val="005A3115"/>
    <w:pPr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874790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74790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tilio\Desktop\1111%20-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1111 - CARTA INTESTATA</Template>
  <TotalTime>0</TotalTime>
  <Pages>4</Pages>
  <Words>183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2193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attilio</dc:creator>
  <cp:lastModifiedBy>RMIC8F700A - I.C. VIA ACCADEMIA DELLA CUCINA ITALIANA</cp:lastModifiedBy>
  <cp:revision>3</cp:revision>
  <cp:lastPrinted>2021-04-28T11:33:00Z</cp:lastPrinted>
  <dcterms:created xsi:type="dcterms:W3CDTF">2021-04-28T11:33:00Z</dcterms:created>
  <dcterms:modified xsi:type="dcterms:W3CDTF">2023-04-17T11:05:00Z</dcterms:modified>
</cp:coreProperties>
</file>