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B9C8" w14:textId="392160EB" w:rsidR="00D73799" w:rsidRDefault="00D73799">
      <w:pPr>
        <w:pStyle w:val="Standard"/>
        <w:jc w:val="center"/>
        <w:rPr>
          <w:b/>
        </w:rPr>
      </w:pPr>
    </w:p>
    <w:p w14:paraId="278E175E" w14:textId="22C1F4A7" w:rsidR="00E266FF" w:rsidRDefault="00E266FF" w:rsidP="00E266FF">
      <w:pPr>
        <w:pStyle w:val="Standard"/>
        <w:jc w:val="center"/>
        <w:rPr>
          <w:b/>
        </w:rPr>
      </w:pPr>
      <w:r w:rsidRPr="00E266FF">
        <w:drawing>
          <wp:inline distT="0" distB="0" distL="0" distR="0" wp14:anchorId="3F8D8A8A" wp14:editId="2FFB155D">
            <wp:extent cx="6261100" cy="189230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108A" w14:textId="77777777" w:rsidR="00E266FF" w:rsidRDefault="00E266FF">
      <w:pPr>
        <w:pStyle w:val="Standard"/>
        <w:jc w:val="center"/>
        <w:rPr>
          <w:b/>
        </w:rPr>
      </w:pPr>
    </w:p>
    <w:p w14:paraId="5586EAA7" w14:textId="77777777" w:rsidR="00E266FF" w:rsidRDefault="00E266FF">
      <w:pPr>
        <w:pStyle w:val="Standard"/>
        <w:jc w:val="center"/>
        <w:rPr>
          <w:b/>
        </w:rPr>
      </w:pPr>
    </w:p>
    <w:p w14:paraId="65D4AD94" w14:textId="044B3D9A" w:rsidR="00D73799" w:rsidRDefault="00F953B0">
      <w:pPr>
        <w:pStyle w:val="Standard"/>
        <w:jc w:val="center"/>
        <w:rPr>
          <w:b/>
        </w:rPr>
      </w:pPr>
      <w:r>
        <w:rPr>
          <w:b/>
        </w:rPr>
        <w:t xml:space="preserve">VERBALE G.L.O. n. </w:t>
      </w:r>
    </w:p>
    <w:p w14:paraId="2B13EC25" w14:textId="77777777" w:rsidR="00D73799" w:rsidRDefault="00D73799">
      <w:pPr>
        <w:pStyle w:val="Standard"/>
      </w:pPr>
    </w:p>
    <w:p w14:paraId="36571811" w14:textId="77777777" w:rsidR="00D73799" w:rsidRDefault="00F953B0">
      <w:pPr>
        <w:pStyle w:val="Standard"/>
        <w:jc w:val="center"/>
        <w:rPr>
          <w:b/>
        </w:rPr>
      </w:pPr>
      <w:r>
        <w:rPr>
          <w:b/>
        </w:rPr>
        <w:t>A - PREPARAZIONE DEL G.L.O.</w:t>
      </w:r>
    </w:p>
    <w:p w14:paraId="464308BC" w14:textId="77777777" w:rsidR="00D73799" w:rsidRDefault="00F953B0">
      <w:pPr>
        <w:pStyle w:val="Standard"/>
        <w:jc w:val="center"/>
        <w:rPr>
          <w:b/>
        </w:rPr>
      </w:pPr>
      <w:r>
        <w:rPr>
          <w:b/>
        </w:rPr>
        <w:t>A.1. - Composizione della classe</w:t>
      </w:r>
    </w:p>
    <w:p w14:paraId="14B2F5DB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7014"/>
      </w:tblGrid>
      <w:tr w:rsidR="00D73799" w14:paraId="46447F2B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E9911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Plesso, ordine di scuola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2F81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34510993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F7547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Classe: tempo scuola, alunni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30AC5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1511A8BC" w14:textId="7777777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165C" w14:textId="77777777" w:rsidR="00D73799" w:rsidRDefault="00F953B0">
            <w:pPr>
              <w:pStyle w:val="Standard"/>
            </w:pPr>
            <w:r>
              <w:rPr>
                <w:sz w:val="20"/>
                <w:szCs w:val="20"/>
              </w:rPr>
              <w:t xml:space="preserve">Eventuali </w:t>
            </w:r>
            <w:r>
              <w:rPr>
                <w:sz w:val="20"/>
                <w:szCs w:val="20"/>
                <w:u w:val="single"/>
              </w:rPr>
              <w:t>altri</w:t>
            </w:r>
            <w:r>
              <w:rPr>
                <w:sz w:val="20"/>
                <w:szCs w:val="20"/>
              </w:rPr>
              <w:t xml:space="preserve"> alunni disabili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B859D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1BBE7C3D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2FFD3" w14:textId="77777777" w:rsidR="00D73799" w:rsidRDefault="00F953B0">
            <w:pPr>
              <w:pStyle w:val="Standard"/>
            </w:pPr>
            <w:r>
              <w:rPr>
                <w:sz w:val="20"/>
                <w:szCs w:val="20"/>
              </w:rPr>
              <w:t xml:space="preserve">Eventuali </w:t>
            </w:r>
            <w:r>
              <w:rPr>
                <w:sz w:val="20"/>
                <w:szCs w:val="20"/>
                <w:u w:val="single"/>
              </w:rPr>
              <w:t>altri</w:t>
            </w:r>
            <w:r>
              <w:rPr>
                <w:sz w:val="20"/>
                <w:szCs w:val="20"/>
              </w:rPr>
              <w:t xml:space="preserve"> operatori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D1F16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75B103B4" w14:textId="77777777" w:rsidR="00D73799" w:rsidRDefault="00D73799">
      <w:pPr>
        <w:pStyle w:val="Standard"/>
      </w:pPr>
    </w:p>
    <w:p w14:paraId="22E7FE8A" w14:textId="77777777" w:rsidR="00D73799" w:rsidRDefault="00D73799">
      <w:pPr>
        <w:pStyle w:val="Standard"/>
      </w:pPr>
    </w:p>
    <w:p w14:paraId="391CA835" w14:textId="77777777" w:rsidR="00D73799" w:rsidRDefault="00F953B0">
      <w:pPr>
        <w:pStyle w:val="Standard"/>
        <w:jc w:val="center"/>
        <w:rPr>
          <w:b/>
        </w:rPr>
      </w:pPr>
      <w:r>
        <w:rPr>
          <w:b/>
        </w:rPr>
        <w:t xml:space="preserve">A.2. - </w:t>
      </w:r>
      <w:r>
        <w:rPr>
          <w:b/>
        </w:rPr>
        <w:t>Alunno intestatario del progetto</w:t>
      </w:r>
    </w:p>
    <w:p w14:paraId="1B6DDC50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7014"/>
      </w:tblGrid>
      <w:tr w:rsidR="00D73799" w14:paraId="5EAFA402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9A17B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Cognome e nome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4E344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03807897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3C7AE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e luogo di nascita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027B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3EB7E605" w14:textId="77777777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FBEA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Risorse sostegno assegnate</w:t>
            </w:r>
          </w:p>
        </w:tc>
        <w:tc>
          <w:tcPr>
            <w:tcW w:w="7014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32FA6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30002B2E" w14:textId="77777777" w:rsidR="00D73799" w:rsidRDefault="00D73799">
      <w:pPr>
        <w:pStyle w:val="Standard"/>
      </w:pPr>
    </w:p>
    <w:p w14:paraId="118543A1" w14:textId="77777777" w:rsidR="00D73799" w:rsidRDefault="00D73799">
      <w:pPr>
        <w:pStyle w:val="Standard"/>
      </w:pPr>
    </w:p>
    <w:p w14:paraId="408028A4" w14:textId="77777777" w:rsidR="00D73799" w:rsidRDefault="00D73799">
      <w:pPr>
        <w:pStyle w:val="Standard"/>
        <w:rPr>
          <w:b/>
        </w:rPr>
      </w:pPr>
    </w:p>
    <w:p w14:paraId="0FA3FB6A" w14:textId="77777777" w:rsidR="00D73799" w:rsidRDefault="00F953B0">
      <w:pPr>
        <w:pStyle w:val="Standard"/>
        <w:jc w:val="center"/>
        <w:rPr>
          <w:b/>
        </w:rPr>
      </w:pPr>
      <w:r>
        <w:rPr>
          <w:b/>
        </w:rPr>
        <w:t>A.3. - Frequenza scolastica</w:t>
      </w:r>
    </w:p>
    <w:p w14:paraId="20F0D133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7"/>
        <w:gridCol w:w="7017"/>
      </w:tblGrid>
      <w:tr w:rsidR="00D73799" w14:paraId="5A0FA594" w14:textId="77777777">
        <w:tblPrEx>
          <w:tblCellMar>
            <w:top w:w="0" w:type="dxa"/>
            <w:bottom w:w="0" w:type="dxa"/>
          </w:tblCellMar>
        </w:tblPrEx>
        <w:tc>
          <w:tcPr>
            <w:tcW w:w="3187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65423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Segue un percorso personalizzato</w:t>
            </w:r>
          </w:p>
        </w:tc>
        <w:tc>
          <w:tcPr>
            <w:tcW w:w="7017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6AEEA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Frequenza:…</w:t>
            </w:r>
            <w:proofErr w:type="gramEnd"/>
            <w:r>
              <w:rPr>
                <w:sz w:val="20"/>
                <w:szCs w:val="20"/>
              </w:rPr>
              <w:t>………………………………………………………………………</w:t>
            </w:r>
          </w:p>
          <w:p w14:paraId="5A110592" w14:textId="05D3784C" w:rsidR="00D73799" w:rsidRDefault="00F953B0">
            <w:pPr>
              <w:pStyle w:val="Standard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ATTIVITA</w:t>
            </w:r>
            <w:r w:rsidR="00E266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ASINCRONE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:………………………………………………………..</w:t>
            </w:r>
          </w:p>
        </w:tc>
      </w:tr>
    </w:tbl>
    <w:p w14:paraId="254FFC0E" w14:textId="77777777" w:rsidR="00D73799" w:rsidRDefault="00D73799">
      <w:pPr>
        <w:pStyle w:val="Standard"/>
        <w:jc w:val="center"/>
        <w:rPr>
          <w:b/>
        </w:rPr>
      </w:pPr>
    </w:p>
    <w:p w14:paraId="08855E09" w14:textId="77777777" w:rsidR="00D73799" w:rsidRDefault="00F953B0">
      <w:pPr>
        <w:pStyle w:val="Standard"/>
        <w:jc w:val="center"/>
        <w:rPr>
          <w:b/>
        </w:rPr>
      </w:pPr>
      <w:r>
        <w:rPr>
          <w:b/>
        </w:rPr>
        <w:t>B - RIUNIONE DEL G.L.O.</w:t>
      </w:r>
    </w:p>
    <w:p w14:paraId="7F75348A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7"/>
        <w:gridCol w:w="7007"/>
      </w:tblGrid>
      <w:tr w:rsidR="00D73799" w14:paraId="79B6B5EF" w14:textId="77777777">
        <w:tblPrEx>
          <w:tblCellMar>
            <w:top w:w="0" w:type="dxa"/>
            <w:bottom w:w="0" w:type="dxa"/>
          </w:tblCellMar>
        </w:tblPrEx>
        <w:tc>
          <w:tcPr>
            <w:tcW w:w="3197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D97F4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Giorno e ora dell'incontro</w:t>
            </w:r>
          </w:p>
        </w:tc>
        <w:tc>
          <w:tcPr>
            <w:tcW w:w="7007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B555D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7FF1BF49" w14:textId="77777777">
        <w:tblPrEx>
          <w:tblCellMar>
            <w:top w:w="0" w:type="dxa"/>
            <w:bottom w:w="0" w:type="dxa"/>
          </w:tblCellMar>
        </w:tblPrEx>
        <w:tc>
          <w:tcPr>
            <w:tcW w:w="3197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E9A44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Sono presenti</w:t>
            </w:r>
          </w:p>
        </w:tc>
        <w:tc>
          <w:tcPr>
            <w:tcW w:w="7007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11A11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419630D7" w14:textId="77777777">
        <w:tblPrEx>
          <w:tblCellMar>
            <w:top w:w="0" w:type="dxa"/>
            <w:bottom w:w="0" w:type="dxa"/>
          </w:tblCellMar>
        </w:tblPrEx>
        <w:tc>
          <w:tcPr>
            <w:tcW w:w="3197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44DCD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Sono assenti</w:t>
            </w:r>
          </w:p>
        </w:tc>
        <w:tc>
          <w:tcPr>
            <w:tcW w:w="7007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99C18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39DC8624" w14:textId="77777777" w:rsidR="00D73799" w:rsidRDefault="00D73799">
      <w:pPr>
        <w:pStyle w:val="Standard"/>
      </w:pPr>
    </w:p>
    <w:p w14:paraId="41E424C4" w14:textId="77777777" w:rsidR="00E266FF" w:rsidRDefault="00E266FF">
      <w:pPr>
        <w:pStyle w:val="Standard"/>
        <w:jc w:val="center"/>
        <w:rPr>
          <w:b/>
        </w:rPr>
      </w:pPr>
    </w:p>
    <w:p w14:paraId="452AA9AF" w14:textId="77777777" w:rsidR="00E266FF" w:rsidRDefault="00E266FF">
      <w:pPr>
        <w:pStyle w:val="Standard"/>
        <w:jc w:val="center"/>
        <w:rPr>
          <w:b/>
        </w:rPr>
      </w:pPr>
    </w:p>
    <w:p w14:paraId="2A783FC4" w14:textId="77777777" w:rsidR="00E266FF" w:rsidRDefault="00E266FF">
      <w:pPr>
        <w:pStyle w:val="Standard"/>
        <w:jc w:val="center"/>
        <w:rPr>
          <w:b/>
        </w:rPr>
      </w:pPr>
    </w:p>
    <w:p w14:paraId="5BEA7922" w14:textId="77777777" w:rsidR="00E266FF" w:rsidRDefault="00E266FF">
      <w:pPr>
        <w:pStyle w:val="Standard"/>
        <w:jc w:val="center"/>
        <w:rPr>
          <w:b/>
        </w:rPr>
      </w:pPr>
    </w:p>
    <w:p w14:paraId="2CAA5E28" w14:textId="77777777" w:rsidR="00E266FF" w:rsidRDefault="00E266FF">
      <w:pPr>
        <w:pStyle w:val="Standard"/>
        <w:jc w:val="center"/>
        <w:rPr>
          <w:b/>
        </w:rPr>
      </w:pPr>
    </w:p>
    <w:p w14:paraId="376F9CB8" w14:textId="77777777" w:rsidR="00E266FF" w:rsidRDefault="00E266FF">
      <w:pPr>
        <w:pStyle w:val="Standard"/>
        <w:jc w:val="center"/>
        <w:rPr>
          <w:b/>
        </w:rPr>
      </w:pPr>
    </w:p>
    <w:p w14:paraId="4A1EBE13" w14:textId="77777777" w:rsidR="00E266FF" w:rsidRDefault="00E266FF">
      <w:pPr>
        <w:pStyle w:val="Standard"/>
        <w:jc w:val="center"/>
        <w:rPr>
          <w:b/>
        </w:rPr>
      </w:pPr>
    </w:p>
    <w:p w14:paraId="68EBF720" w14:textId="77777777" w:rsidR="00E266FF" w:rsidRDefault="00E266FF">
      <w:pPr>
        <w:pStyle w:val="Standard"/>
        <w:jc w:val="center"/>
        <w:rPr>
          <w:b/>
        </w:rPr>
      </w:pPr>
    </w:p>
    <w:p w14:paraId="742BC745" w14:textId="77777777" w:rsidR="00E266FF" w:rsidRDefault="00E266FF">
      <w:pPr>
        <w:pStyle w:val="Standard"/>
        <w:jc w:val="center"/>
        <w:rPr>
          <w:b/>
        </w:rPr>
      </w:pPr>
    </w:p>
    <w:p w14:paraId="6B8F39C2" w14:textId="77777777" w:rsidR="00E266FF" w:rsidRDefault="00E266FF">
      <w:pPr>
        <w:pStyle w:val="Standard"/>
        <w:jc w:val="center"/>
        <w:rPr>
          <w:b/>
        </w:rPr>
      </w:pPr>
    </w:p>
    <w:p w14:paraId="6DA1A708" w14:textId="77777777" w:rsidR="00E266FF" w:rsidRDefault="00E266FF">
      <w:pPr>
        <w:pStyle w:val="Standard"/>
        <w:jc w:val="center"/>
        <w:rPr>
          <w:b/>
        </w:rPr>
      </w:pPr>
    </w:p>
    <w:p w14:paraId="0B84DDA7" w14:textId="77777777" w:rsidR="00E266FF" w:rsidRDefault="00E266FF">
      <w:pPr>
        <w:pStyle w:val="Standard"/>
        <w:jc w:val="center"/>
        <w:rPr>
          <w:b/>
        </w:rPr>
      </w:pPr>
    </w:p>
    <w:p w14:paraId="17AC6ACE" w14:textId="77777777" w:rsidR="00E266FF" w:rsidRDefault="00E266FF">
      <w:pPr>
        <w:pStyle w:val="Standard"/>
        <w:jc w:val="center"/>
        <w:rPr>
          <w:b/>
        </w:rPr>
      </w:pPr>
    </w:p>
    <w:p w14:paraId="5C12EB58" w14:textId="0338088B" w:rsidR="00D73799" w:rsidRDefault="00F953B0">
      <w:pPr>
        <w:pStyle w:val="Standard"/>
        <w:jc w:val="center"/>
        <w:rPr>
          <w:b/>
        </w:rPr>
      </w:pPr>
      <w:r>
        <w:rPr>
          <w:b/>
        </w:rPr>
        <w:t>B.1. - Analisi condivisa della situazione</w:t>
      </w:r>
    </w:p>
    <w:p w14:paraId="682860AE" w14:textId="69AFD8EC" w:rsidR="00D73799" w:rsidRDefault="00F953B0" w:rsidP="00E266FF">
      <w:pPr>
        <w:pStyle w:val="Standard"/>
        <w:rPr>
          <w:vertAlign w:val="superscript"/>
        </w:rPr>
      </w:pPr>
      <w:r>
        <w:rPr>
          <w:vertAlign w:val="superscript"/>
        </w:rPr>
        <w:t>(breve sintesi delle caratteristiche dell'alunno, con particolare riferimento</w:t>
      </w:r>
      <w:r w:rsidR="00E266FF">
        <w:rPr>
          <w:vertAlign w:val="superscript"/>
        </w:rPr>
        <w:t xml:space="preserve"> </w:t>
      </w:r>
      <w:r>
        <w:rPr>
          <w:vertAlign w:val="superscript"/>
        </w:rPr>
        <w:t xml:space="preserve">alle </w:t>
      </w:r>
      <w:r>
        <w:rPr>
          <w:vertAlign w:val="superscript"/>
        </w:rPr>
        <w:t>potenzialità di sviluppo e alle competenze in fase di sviluppo)</w:t>
      </w:r>
    </w:p>
    <w:p w14:paraId="7011DFEE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4"/>
      </w:tblGrid>
      <w:tr w:rsidR="00D73799" w14:paraId="433461AE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89CCD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0B60A5F4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417C4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20089847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B3CC3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  <w:p w14:paraId="30E6C461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546F8DD4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6A9DF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72AE27ED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0D23C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661A0BD1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EB10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2739D88D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4C90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27E87CE1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56173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5D423B22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B8035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3EA42002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364F0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1AD713B3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CB7E1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5F83FCB0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B6F2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6581DDC0" w14:textId="77777777" w:rsidR="00D73799" w:rsidRDefault="00D73799">
      <w:pPr>
        <w:pStyle w:val="Standard"/>
      </w:pPr>
    </w:p>
    <w:p w14:paraId="42250B95" w14:textId="77777777" w:rsidR="00D73799" w:rsidRDefault="00D73799">
      <w:pPr>
        <w:pStyle w:val="Standard"/>
        <w:rPr>
          <w:b/>
        </w:rPr>
      </w:pPr>
    </w:p>
    <w:p w14:paraId="223A1E22" w14:textId="1DDFD7F5" w:rsidR="00D73799" w:rsidRDefault="00E266FF">
      <w:pPr>
        <w:pStyle w:val="Standard"/>
        <w:jc w:val="center"/>
        <w:rPr>
          <w:b/>
        </w:rPr>
      </w:pPr>
      <w:r>
        <w:rPr>
          <w:b/>
        </w:rPr>
        <w:t>B</w:t>
      </w:r>
      <w:r w:rsidR="00F953B0">
        <w:rPr>
          <w:b/>
        </w:rPr>
        <w:t>.2. - Indicazioni per la redazione del P.E.I.</w:t>
      </w:r>
    </w:p>
    <w:p w14:paraId="2AA2D160" w14:textId="77777777" w:rsidR="00D73799" w:rsidRDefault="00F953B0">
      <w:pPr>
        <w:pStyle w:val="Standard"/>
        <w:jc w:val="center"/>
        <w:rPr>
          <w:vertAlign w:val="superscript"/>
        </w:rPr>
      </w:pPr>
      <w:r>
        <w:rPr>
          <w:vertAlign w:val="superscript"/>
        </w:rPr>
        <w:t>(obiettivi, strategie di intervento e metodologie concordate)</w:t>
      </w: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4"/>
      </w:tblGrid>
      <w:tr w:rsidR="00D73799" w14:paraId="17D3D44D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70D3E" w14:textId="77777777" w:rsidR="00D73799" w:rsidRDefault="00F953B0">
            <w:pPr>
              <w:pStyle w:val="Standard"/>
              <w:snapToGrid w:val="0"/>
            </w:pPr>
            <w:r>
              <w:rPr>
                <w:rFonts w:cs="Verdana"/>
                <w:sz w:val="26"/>
                <w:szCs w:val="26"/>
              </w:rPr>
              <w:t xml:space="preserve">     </w:t>
            </w:r>
          </w:p>
        </w:tc>
      </w:tr>
      <w:tr w:rsidR="00D73799" w14:paraId="4FB5F71F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43A1B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4276A6FA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64DE3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13E163A4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0906C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617BD660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84D5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209B4B3D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FD8F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6A8100E1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23968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41B16E55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971F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63460BA3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28646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5E8EC9C1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4EC0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4F24E165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EDF2F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58AE691D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7B8EE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385B99A3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5188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036080AA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1C3C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06B5F62E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4A54B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01664848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20494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45C8B178" w14:textId="77777777">
        <w:tblPrEx>
          <w:tblCellMar>
            <w:top w:w="0" w:type="dxa"/>
            <w:bottom w:w="0" w:type="dxa"/>
          </w:tblCellMar>
        </w:tblPrEx>
        <w:tc>
          <w:tcPr>
            <w:tcW w:w="102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FB391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3F4D2E32" w14:textId="77777777" w:rsidR="00D73799" w:rsidRDefault="00D73799">
      <w:pPr>
        <w:pStyle w:val="Standard"/>
      </w:pPr>
    </w:p>
    <w:p w14:paraId="754BC32F" w14:textId="77777777" w:rsidR="00E266FF" w:rsidRDefault="00E266FF">
      <w:pPr>
        <w:pStyle w:val="Standard"/>
        <w:jc w:val="center"/>
        <w:rPr>
          <w:b/>
        </w:rPr>
      </w:pPr>
    </w:p>
    <w:p w14:paraId="6D60C78A" w14:textId="77777777" w:rsidR="00E266FF" w:rsidRDefault="00E266FF">
      <w:pPr>
        <w:pStyle w:val="Standard"/>
        <w:jc w:val="center"/>
        <w:rPr>
          <w:b/>
        </w:rPr>
      </w:pPr>
    </w:p>
    <w:p w14:paraId="3E9EDD34" w14:textId="77777777" w:rsidR="00E266FF" w:rsidRDefault="00E266FF">
      <w:pPr>
        <w:pStyle w:val="Standard"/>
        <w:jc w:val="center"/>
        <w:rPr>
          <w:b/>
        </w:rPr>
      </w:pPr>
    </w:p>
    <w:p w14:paraId="5738A3E0" w14:textId="77777777" w:rsidR="00E266FF" w:rsidRDefault="00E266FF">
      <w:pPr>
        <w:pStyle w:val="Standard"/>
        <w:jc w:val="center"/>
        <w:rPr>
          <w:b/>
        </w:rPr>
      </w:pPr>
    </w:p>
    <w:p w14:paraId="479D29E9" w14:textId="77777777" w:rsidR="00E266FF" w:rsidRDefault="00E266FF">
      <w:pPr>
        <w:pStyle w:val="Standard"/>
        <w:jc w:val="center"/>
        <w:rPr>
          <w:b/>
        </w:rPr>
      </w:pPr>
    </w:p>
    <w:p w14:paraId="6C66BE44" w14:textId="77777777" w:rsidR="00E266FF" w:rsidRDefault="00E266FF">
      <w:pPr>
        <w:pStyle w:val="Standard"/>
        <w:jc w:val="center"/>
        <w:rPr>
          <w:b/>
        </w:rPr>
      </w:pPr>
    </w:p>
    <w:p w14:paraId="1BA4BFEE" w14:textId="77777777" w:rsidR="00E266FF" w:rsidRDefault="00E266FF">
      <w:pPr>
        <w:pStyle w:val="Standard"/>
        <w:jc w:val="center"/>
        <w:rPr>
          <w:b/>
        </w:rPr>
      </w:pPr>
    </w:p>
    <w:p w14:paraId="003B255F" w14:textId="77777777" w:rsidR="00E266FF" w:rsidRDefault="00E266FF">
      <w:pPr>
        <w:pStyle w:val="Standard"/>
        <w:jc w:val="center"/>
        <w:rPr>
          <w:b/>
        </w:rPr>
      </w:pPr>
    </w:p>
    <w:p w14:paraId="67B7F5C3" w14:textId="77777777" w:rsidR="00E266FF" w:rsidRDefault="00E266FF">
      <w:pPr>
        <w:pStyle w:val="Standard"/>
        <w:jc w:val="center"/>
        <w:rPr>
          <w:b/>
        </w:rPr>
      </w:pPr>
    </w:p>
    <w:p w14:paraId="4579A8B5" w14:textId="77777777" w:rsidR="00E266FF" w:rsidRDefault="00E266FF">
      <w:pPr>
        <w:pStyle w:val="Standard"/>
        <w:jc w:val="center"/>
        <w:rPr>
          <w:b/>
        </w:rPr>
      </w:pPr>
    </w:p>
    <w:p w14:paraId="1BD8C527" w14:textId="77777777" w:rsidR="00E266FF" w:rsidRDefault="00E266FF">
      <w:pPr>
        <w:pStyle w:val="Standard"/>
        <w:jc w:val="center"/>
        <w:rPr>
          <w:b/>
        </w:rPr>
      </w:pPr>
    </w:p>
    <w:p w14:paraId="16F90BA5" w14:textId="77777777" w:rsidR="00E266FF" w:rsidRDefault="00E266FF">
      <w:pPr>
        <w:pStyle w:val="Standard"/>
        <w:jc w:val="center"/>
        <w:rPr>
          <w:b/>
        </w:rPr>
      </w:pPr>
    </w:p>
    <w:p w14:paraId="243837C4" w14:textId="77777777" w:rsidR="00E266FF" w:rsidRDefault="00E266FF">
      <w:pPr>
        <w:pStyle w:val="Standard"/>
        <w:jc w:val="center"/>
        <w:rPr>
          <w:b/>
        </w:rPr>
      </w:pPr>
    </w:p>
    <w:p w14:paraId="344681F3" w14:textId="77777777" w:rsidR="00E266FF" w:rsidRDefault="00E266FF">
      <w:pPr>
        <w:pStyle w:val="Standard"/>
        <w:jc w:val="center"/>
        <w:rPr>
          <w:b/>
        </w:rPr>
      </w:pPr>
    </w:p>
    <w:p w14:paraId="226B1BCC" w14:textId="77777777" w:rsidR="00E266FF" w:rsidRDefault="00E266FF">
      <w:pPr>
        <w:pStyle w:val="Standard"/>
        <w:jc w:val="center"/>
        <w:rPr>
          <w:b/>
        </w:rPr>
      </w:pPr>
    </w:p>
    <w:p w14:paraId="28C0DAE2" w14:textId="77777777" w:rsidR="00E266FF" w:rsidRDefault="00E266FF">
      <w:pPr>
        <w:pStyle w:val="Standard"/>
        <w:jc w:val="center"/>
        <w:rPr>
          <w:b/>
        </w:rPr>
      </w:pPr>
    </w:p>
    <w:p w14:paraId="6F23FD12" w14:textId="77777777" w:rsidR="00E266FF" w:rsidRDefault="00E266FF">
      <w:pPr>
        <w:pStyle w:val="Standard"/>
        <w:jc w:val="center"/>
        <w:rPr>
          <w:b/>
        </w:rPr>
      </w:pPr>
    </w:p>
    <w:p w14:paraId="59E3D5E8" w14:textId="77777777" w:rsidR="00E266FF" w:rsidRDefault="00E266FF">
      <w:pPr>
        <w:pStyle w:val="Standard"/>
        <w:jc w:val="center"/>
        <w:rPr>
          <w:b/>
        </w:rPr>
      </w:pPr>
    </w:p>
    <w:p w14:paraId="43C38E18" w14:textId="77777777" w:rsidR="00E266FF" w:rsidRDefault="00E266FF">
      <w:pPr>
        <w:pStyle w:val="Standard"/>
        <w:jc w:val="center"/>
        <w:rPr>
          <w:b/>
        </w:rPr>
      </w:pPr>
    </w:p>
    <w:p w14:paraId="64F2A3F1" w14:textId="77777777" w:rsidR="00E266FF" w:rsidRDefault="00E266FF">
      <w:pPr>
        <w:pStyle w:val="Standard"/>
        <w:jc w:val="center"/>
        <w:rPr>
          <w:b/>
        </w:rPr>
      </w:pPr>
    </w:p>
    <w:p w14:paraId="0BE5F509" w14:textId="77777777" w:rsidR="00A17186" w:rsidRDefault="00A17186">
      <w:pPr>
        <w:pStyle w:val="Standard"/>
        <w:jc w:val="center"/>
        <w:rPr>
          <w:b/>
        </w:rPr>
      </w:pPr>
    </w:p>
    <w:p w14:paraId="0EF219B2" w14:textId="013FE94E" w:rsidR="00D73799" w:rsidRDefault="00F953B0">
      <w:pPr>
        <w:pStyle w:val="Standard"/>
        <w:jc w:val="center"/>
        <w:rPr>
          <w:b/>
        </w:rPr>
      </w:pPr>
      <w:r>
        <w:rPr>
          <w:b/>
        </w:rPr>
        <w:t xml:space="preserve">B.3. - </w:t>
      </w:r>
      <w:r>
        <w:rPr>
          <w:b/>
        </w:rPr>
        <w:t>Proposta di modifica delle risorse assegnate</w:t>
      </w:r>
    </w:p>
    <w:p w14:paraId="78D079DB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6"/>
        <w:gridCol w:w="6868"/>
      </w:tblGrid>
      <w:tr w:rsidR="00D73799" w14:paraId="4803B719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FCF9A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Proposta di variazione</w:t>
            </w:r>
          </w:p>
          <w:p w14:paraId="552C2953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ore di sostegno</w:t>
            </w:r>
          </w:p>
        </w:tc>
        <w:tc>
          <w:tcPr>
            <w:tcW w:w="6868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A420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23D66064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0888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Proposta di variazione</w:t>
            </w:r>
          </w:p>
          <w:p w14:paraId="37182A11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ore di assistenza educativa</w:t>
            </w:r>
          </w:p>
        </w:tc>
        <w:tc>
          <w:tcPr>
            <w:tcW w:w="6868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28DCA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  <w:tr w:rsidR="00D73799" w14:paraId="6DF2B731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4" w:space="0" w:color="00000A"/>
              <w:bottom w:val="single" w:sz="4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CA648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Richiesta di assistenza specialistica e/o altro</w:t>
            </w:r>
          </w:p>
        </w:tc>
        <w:tc>
          <w:tcPr>
            <w:tcW w:w="6868" w:type="dxa"/>
            <w:tcBorders>
              <w:top w:val="single" w:sz="4" w:space="0" w:color="00000A"/>
              <w:left w:val="double" w:sz="2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3FCB6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  <w:p w14:paraId="48C2A2F7" w14:textId="77777777" w:rsidR="00D73799" w:rsidRDefault="00D73799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36ACE5C" w14:textId="77777777" w:rsidR="00D73799" w:rsidRDefault="00D73799">
      <w:pPr>
        <w:pStyle w:val="Standard"/>
      </w:pPr>
    </w:p>
    <w:p w14:paraId="037B6722" w14:textId="77777777" w:rsidR="00D73799" w:rsidRDefault="00D73799">
      <w:pPr>
        <w:pStyle w:val="Standard"/>
      </w:pPr>
    </w:p>
    <w:p w14:paraId="3030304F" w14:textId="77777777" w:rsidR="00D73799" w:rsidRDefault="00D73799">
      <w:pPr>
        <w:pStyle w:val="Standard"/>
      </w:pPr>
    </w:p>
    <w:tbl>
      <w:tblPr>
        <w:tblW w:w="102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5101"/>
      </w:tblGrid>
      <w:tr w:rsidR="00D73799" w14:paraId="73C0AC19" w14:textId="7777777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top w:val="single" w:sz="4" w:space="0" w:color="000001"/>
              <w:bottom w:val="double" w:sz="2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A1FF0" w14:textId="77777777" w:rsidR="00D73799" w:rsidRDefault="00F953B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 dei presenti</w:t>
            </w:r>
          </w:p>
        </w:tc>
        <w:tc>
          <w:tcPr>
            <w:tcW w:w="51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6820D7" w14:textId="77777777" w:rsidR="00D73799" w:rsidRDefault="00D73799">
            <w:pPr>
              <w:pStyle w:val="Standard"/>
            </w:pPr>
          </w:p>
        </w:tc>
      </w:tr>
      <w:tr w:rsidR="00D73799" w14:paraId="5EC20757" w14:textId="7777777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top w:val="double" w:sz="2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72CAC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Insegnante curricolare</w:t>
            </w:r>
          </w:p>
          <w:p w14:paraId="5F99AA69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  <w:p w14:paraId="252B5583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5101" w:type="dxa"/>
            <w:tcBorders>
              <w:top w:val="double" w:sz="2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C547D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Assistente educativo</w:t>
            </w:r>
          </w:p>
        </w:tc>
      </w:tr>
      <w:tr w:rsidR="00D73799" w14:paraId="572C1A94" w14:textId="7777777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07CD4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Insegnante curricolare</w:t>
            </w:r>
          </w:p>
          <w:p w14:paraId="2BE1C442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  <w:p w14:paraId="0F32D964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  <w:p w14:paraId="2CCA9AC2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FDE9D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Genitore/i</w:t>
            </w:r>
          </w:p>
        </w:tc>
      </w:tr>
      <w:tr w:rsidR="00D73799" w14:paraId="60BB3D83" w14:textId="7777777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48F2F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Insegnante di sostegno</w:t>
            </w:r>
          </w:p>
          <w:p w14:paraId="13F5DBBD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  <w:p w14:paraId="59FB9715" w14:textId="77777777" w:rsidR="00D73799" w:rsidRDefault="00D73799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FEE07" w14:textId="77777777" w:rsidR="00D73799" w:rsidRDefault="00F953B0">
            <w:pPr>
              <w:pStyle w:val="Standard"/>
              <w:rPr>
                <w:i/>
                <w:sz w:val="20"/>
                <w:szCs w:val="20"/>
                <w:vertAlign w:val="superscript"/>
              </w:rPr>
            </w:pPr>
            <w:r>
              <w:rPr>
                <w:i/>
                <w:sz w:val="20"/>
                <w:szCs w:val="20"/>
                <w:vertAlign w:val="superscript"/>
              </w:rPr>
              <w:t>Esperto</w:t>
            </w:r>
          </w:p>
        </w:tc>
      </w:tr>
    </w:tbl>
    <w:p w14:paraId="0A33A28F" w14:textId="77777777" w:rsidR="00D73799" w:rsidRDefault="00D73799">
      <w:pPr>
        <w:pStyle w:val="nomesociet"/>
        <w:spacing w:after="0"/>
        <w:ind w:right="113"/>
      </w:pPr>
    </w:p>
    <w:p w14:paraId="79F004DD" w14:textId="77777777" w:rsidR="00D73799" w:rsidRDefault="00D73799">
      <w:pPr>
        <w:pStyle w:val="Standard"/>
      </w:pPr>
    </w:p>
    <w:sectPr w:rsidR="00D73799">
      <w:headerReference w:type="default" r:id="rId7"/>
      <w:footerReference w:type="default" r:id="rId8"/>
      <w:headerReference w:type="first" r:id="rId9"/>
      <w:pgSz w:w="11906" w:h="16838"/>
      <w:pgMar w:top="709" w:right="851" w:bottom="709" w:left="851" w:header="142" w:footer="1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9F17" w14:textId="77777777" w:rsidR="00F953B0" w:rsidRDefault="00F953B0">
      <w:pPr>
        <w:spacing w:after="0" w:line="240" w:lineRule="auto"/>
      </w:pPr>
      <w:r>
        <w:separator/>
      </w:r>
    </w:p>
  </w:endnote>
  <w:endnote w:type="continuationSeparator" w:id="0">
    <w:p w14:paraId="5A432874" w14:textId="77777777" w:rsidR="00F953B0" w:rsidRDefault="00F9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B8D2" w14:textId="77777777" w:rsidR="00B50581" w:rsidRDefault="00F953B0">
    <w:pPr>
      <w:pStyle w:val="Titolo1"/>
      <w:rPr>
        <w:rFonts w:ascii="Verdana" w:hAnsi="Verdana"/>
        <w:bCs/>
        <w:sz w:val="16"/>
        <w:szCs w:val="22"/>
      </w:rPr>
    </w:pPr>
  </w:p>
  <w:p w14:paraId="3071221D" w14:textId="77777777" w:rsidR="00B50581" w:rsidRDefault="00F953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40902" w14:textId="77777777" w:rsidR="00F953B0" w:rsidRDefault="00F953B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B0A95E1" w14:textId="77777777" w:rsidR="00F953B0" w:rsidRDefault="00F95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274CE" w14:textId="77777777" w:rsidR="00B50581" w:rsidRDefault="00F953B0">
    <w:pPr>
      <w:pStyle w:val="Intestazione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  <w:p w14:paraId="2AB7B052" w14:textId="77777777" w:rsidR="00B50581" w:rsidRDefault="00F953B0">
    <w:pPr>
      <w:pStyle w:val="Standar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BB7B" w14:textId="77777777" w:rsidR="00B50581" w:rsidRDefault="00F953B0">
    <w:pPr>
      <w:pStyle w:val="Standard"/>
      <w:jc w:val="center"/>
    </w:pPr>
  </w:p>
  <w:p w14:paraId="159A50B4" w14:textId="77777777" w:rsidR="00B50581" w:rsidRDefault="00F953B0">
    <w:pPr>
      <w:pStyle w:val="Titolo1"/>
    </w:pPr>
  </w:p>
  <w:p w14:paraId="5C16B5E6" w14:textId="77777777" w:rsidR="00B50581" w:rsidRDefault="00F953B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73799"/>
    <w:rsid w:val="00A17186"/>
    <w:rsid w:val="00D73799"/>
    <w:rsid w:val="00E266FF"/>
    <w:rsid w:val="00F9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3949F"/>
  <w15:docId w15:val="{5397E655-F41F-45D2-ADA8-CD155245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kern w:val="3"/>
        <w:sz w:val="22"/>
        <w:szCs w:val="22"/>
        <w:lang w:val="it-IT" w:eastAsia="en-US" w:bidi="ar-SA"/>
      </w:rPr>
    </w:rPrDefault>
    <w:pPrDefault>
      <w:pPr>
        <w:widowControl w:val="0"/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Standard"/>
    <w:next w:val="Textbody"/>
    <w:uiPriority w:val="9"/>
    <w:qFormat/>
    <w:pPr>
      <w:keepNext/>
      <w:ind w:left="-540" w:right="-442"/>
      <w:jc w:val="center"/>
      <w:outlineLvl w:val="0"/>
    </w:pPr>
    <w:rPr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nomesociet">
    <w:name w:val="nomesociet"/>
    <w:basedOn w:val="Standard"/>
    <w:pPr>
      <w:spacing w:before="28" w:after="100"/>
    </w:pPr>
  </w:style>
  <w:style w:type="paragraph" w:customStyle="1" w:styleId="Nomesociet0">
    <w:name w:val="Nome società"/>
    <w:basedOn w:val="Standard"/>
    <w:pPr>
      <w:spacing w:line="280" w:lineRule="atLeast"/>
    </w:pPr>
    <w:rPr>
      <w:rFonts w:ascii="Arial Black" w:hAnsi="Arial Black"/>
      <w:spacing w:val="-25"/>
      <w:sz w:val="32"/>
      <w:szCs w:val="20"/>
    </w:rPr>
  </w:style>
  <w:style w:type="paragraph" w:styleId="Testofumetto">
    <w:name w:val="Balloon Text"/>
    <w:basedOn w:val="Standard"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olo1Carattere">
    <w:name w:val="Titolo 1 Carattere"/>
    <w:basedOn w:val="Carpredefinitoparagrafo"/>
    <w:rPr>
      <w:rFonts w:ascii="Times New Roman" w:eastAsia="Times New Roman" w:hAnsi="Times New Roman" w:cs="Times New Roman"/>
      <w:sz w:val="36"/>
      <w:szCs w:val="36"/>
      <w:lang w:eastAsia="it-IT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MARGHERITA ATTANASIO</cp:lastModifiedBy>
  <cp:revision>2</cp:revision>
  <cp:lastPrinted>2020-12-16T20:31:00Z</cp:lastPrinted>
  <dcterms:created xsi:type="dcterms:W3CDTF">2021-10-14T14:07:00Z</dcterms:created>
  <dcterms:modified xsi:type="dcterms:W3CDTF">2021-10-14T14:07:00Z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